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B6F2" w14:textId="291017FA" w:rsidR="00C93BAD" w:rsidRPr="001A25F5" w:rsidRDefault="001A25F5" w:rsidP="00717551">
      <w:pPr>
        <w:ind w:left="1474" w:firstLine="737"/>
        <w:rPr>
          <w:b/>
          <w:sz w:val="32"/>
          <w:szCs w:val="32"/>
        </w:rPr>
      </w:pPr>
      <w:r w:rsidRPr="001A25F5">
        <w:rPr>
          <w:b/>
          <w:sz w:val="32"/>
          <w:szCs w:val="32"/>
        </w:rPr>
        <w:t>OBEC HLAVŇOVICE 7, 341 42 KOLINEC</w:t>
      </w:r>
    </w:p>
    <w:p w14:paraId="562D6004" w14:textId="655804BE" w:rsidR="00C93BAD" w:rsidRPr="002B594B" w:rsidRDefault="00717551" w:rsidP="00C93BA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673F1711" wp14:editId="41C2B2F4">
                <wp:simplePos x="0" y="0"/>
                <wp:positionH relativeFrom="column">
                  <wp:posOffset>13335</wp:posOffset>
                </wp:positionH>
                <wp:positionV relativeFrom="paragraph">
                  <wp:posOffset>48259</wp:posOffset>
                </wp:positionV>
                <wp:extent cx="6035040" cy="0"/>
                <wp:effectExtent l="0" t="0" r="0" b="0"/>
                <wp:wrapNone/>
                <wp:docPr id="2054317307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756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05pt;margin-top:3.8pt;width:475.2pt;height:0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"/>
            </w:pict>
          </mc:Fallback>
        </mc:AlternateContent>
      </w:r>
    </w:p>
    <w:p w14:paraId="25C96E45" w14:textId="77777777" w:rsidR="00C93BAD" w:rsidRDefault="00C93BAD" w:rsidP="00A30A09">
      <w:pPr>
        <w:tabs>
          <w:tab w:val="left" w:pos="1276"/>
        </w:tabs>
        <w:rPr>
          <w:rFonts w:ascii="Arial" w:hAnsi="Arial" w:cs="Arial"/>
          <w:sz w:val="18"/>
          <w:szCs w:val="18"/>
        </w:rPr>
      </w:pPr>
      <w:r w:rsidRPr="002B594B">
        <w:rPr>
          <w:rFonts w:ascii="Arial" w:hAnsi="Arial" w:cs="Arial"/>
          <w:sz w:val="18"/>
          <w:szCs w:val="18"/>
        </w:rPr>
        <w:tab/>
      </w:r>
      <w:r w:rsidRPr="002B594B">
        <w:rPr>
          <w:rFonts w:ascii="Arial" w:hAnsi="Arial" w:cs="Arial"/>
          <w:sz w:val="18"/>
          <w:szCs w:val="18"/>
        </w:rPr>
        <w:tab/>
      </w:r>
    </w:p>
    <w:p w14:paraId="3B98075C" w14:textId="77777777" w:rsidR="00F96C09" w:rsidRDefault="00337CF0" w:rsidP="00613D02">
      <w:pPr>
        <w:tabs>
          <w:tab w:val="left" w:pos="1276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 w:val="28"/>
          <w:szCs w:val="28"/>
        </w:rPr>
        <w:t>Přiznání</w:t>
      </w:r>
      <w:r w:rsidR="00613D02" w:rsidRPr="006C775B">
        <w:rPr>
          <w:rFonts w:ascii="Arial" w:hAnsi="Arial" w:cs="Arial"/>
          <w:b/>
          <w:sz w:val="28"/>
          <w:szCs w:val="28"/>
        </w:rPr>
        <w:t xml:space="preserve"> </w:t>
      </w:r>
      <w:r w:rsidR="00964567">
        <w:rPr>
          <w:rFonts w:ascii="Arial" w:hAnsi="Arial" w:cs="Arial"/>
          <w:b/>
          <w:sz w:val="28"/>
          <w:szCs w:val="28"/>
        </w:rPr>
        <w:t>k místnímu poplatku z</w:t>
      </w:r>
      <w:r>
        <w:rPr>
          <w:rFonts w:ascii="Arial" w:hAnsi="Arial" w:cs="Arial"/>
          <w:b/>
          <w:sz w:val="28"/>
          <w:szCs w:val="28"/>
        </w:rPr>
        <w:t> </w:t>
      </w:r>
      <w:r w:rsidR="00964567">
        <w:rPr>
          <w:rFonts w:ascii="Arial" w:hAnsi="Arial" w:cs="Arial"/>
          <w:b/>
          <w:sz w:val="28"/>
          <w:szCs w:val="28"/>
        </w:rPr>
        <w:t>pobytu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525F3A66" w14:textId="77777777" w:rsidR="00F96C09" w:rsidRDefault="00F96C09" w:rsidP="00613D02">
      <w:pPr>
        <w:tabs>
          <w:tab w:val="left" w:pos="1276"/>
        </w:tabs>
        <w:jc w:val="center"/>
        <w:rPr>
          <w:rFonts w:ascii="Arial" w:hAnsi="Arial" w:cs="Arial"/>
          <w:b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96C09" w14:paraId="29B13BC2" w14:textId="77777777" w:rsidTr="00F96C09">
        <w:tc>
          <w:tcPr>
            <w:tcW w:w="9778" w:type="dxa"/>
          </w:tcPr>
          <w:p w14:paraId="2A503D10" w14:textId="7216E714" w:rsidR="00F96C09" w:rsidRPr="001A25F5" w:rsidRDefault="00C66436" w:rsidP="00F96C09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Místní p</w:t>
            </w:r>
            <w:r w:rsidRPr="00C66436">
              <w:rPr>
                <w:rFonts w:ascii="Arial" w:hAnsi="Arial" w:cs="Arial"/>
                <w:szCs w:val="24"/>
              </w:rPr>
              <w:t>oplatek za rok</w:t>
            </w:r>
            <w:r w:rsidR="001A25F5">
              <w:rPr>
                <w:rFonts w:ascii="Arial" w:hAnsi="Arial" w:cs="Arial"/>
                <w:szCs w:val="24"/>
              </w:rPr>
              <w:t xml:space="preserve"> (období) </w:t>
            </w:r>
            <w:r w:rsidRPr="00C66436">
              <w:rPr>
                <w:rFonts w:ascii="Arial" w:hAnsi="Arial" w:cs="Arial"/>
                <w:szCs w:val="24"/>
              </w:rPr>
              <w:t>:</w:t>
            </w:r>
          </w:p>
          <w:p w14:paraId="634358C4" w14:textId="77777777" w:rsidR="00F96C09" w:rsidRDefault="00F96C09" w:rsidP="00613D02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E213B4" w14:paraId="57711372" w14:textId="77777777" w:rsidTr="00E213B4">
        <w:tc>
          <w:tcPr>
            <w:tcW w:w="9777" w:type="dxa"/>
          </w:tcPr>
          <w:p w14:paraId="0F4E522D" w14:textId="77777777" w:rsidR="00E213B4" w:rsidRPr="000E0650" w:rsidRDefault="00E213B4" w:rsidP="00E213B4">
            <w:pPr>
              <w:tabs>
                <w:tab w:val="left" w:pos="1276"/>
              </w:tabs>
              <w:spacing w:line="276" w:lineRule="auto"/>
              <w:rPr>
                <w:rFonts w:ascii="Arial" w:hAnsi="Arial" w:cs="Arial"/>
                <w:szCs w:val="24"/>
              </w:rPr>
            </w:pPr>
            <w:r w:rsidRPr="000E0650">
              <w:rPr>
                <w:rFonts w:ascii="Arial" w:hAnsi="Arial" w:cs="Arial"/>
                <w:szCs w:val="24"/>
              </w:rPr>
              <w:t xml:space="preserve">Jméno a příjmení fyzické osoby/název právnické osoby: </w:t>
            </w:r>
          </w:p>
          <w:p w14:paraId="4AB353E0" w14:textId="77777777" w:rsidR="00E213B4" w:rsidRPr="000E0650" w:rsidRDefault="00E213B4" w:rsidP="00613D02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</w:p>
          <w:p w14:paraId="5CA595CF" w14:textId="77777777" w:rsidR="00E213B4" w:rsidRPr="000E0650" w:rsidRDefault="00E213B4" w:rsidP="00613D02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</w:p>
        </w:tc>
      </w:tr>
      <w:tr w:rsidR="00E213B4" w14:paraId="2593416F" w14:textId="77777777" w:rsidTr="00E213B4">
        <w:tc>
          <w:tcPr>
            <w:tcW w:w="9777" w:type="dxa"/>
          </w:tcPr>
          <w:p w14:paraId="2803CFD0" w14:textId="77777777" w:rsidR="00E213B4" w:rsidRPr="000E0650" w:rsidRDefault="00E213B4" w:rsidP="00E213B4">
            <w:pPr>
              <w:tabs>
                <w:tab w:val="left" w:pos="1276"/>
              </w:tabs>
              <w:spacing w:line="276" w:lineRule="auto"/>
              <w:rPr>
                <w:rFonts w:ascii="Arial" w:hAnsi="Arial" w:cs="Arial"/>
                <w:szCs w:val="24"/>
              </w:rPr>
            </w:pPr>
            <w:r w:rsidRPr="000E0650">
              <w:rPr>
                <w:rFonts w:ascii="Arial" w:hAnsi="Arial" w:cs="Arial"/>
                <w:szCs w:val="24"/>
              </w:rPr>
              <w:t xml:space="preserve">RČ/IČ: </w:t>
            </w:r>
          </w:p>
          <w:p w14:paraId="35481868" w14:textId="77777777" w:rsidR="00E213B4" w:rsidRPr="000E0650" w:rsidRDefault="00E213B4" w:rsidP="00613D02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</w:p>
          <w:p w14:paraId="29DD3050" w14:textId="77777777" w:rsidR="00E213B4" w:rsidRPr="000E0650" w:rsidRDefault="00E213B4" w:rsidP="00613D02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</w:p>
        </w:tc>
      </w:tr>
      <w:tr w:rsidR="00E213B4" w14:paraId="239AB85A" w14:textId="77777777" w:rsidTr="00E213B4">
        <w:tc>
          <w:tcPr>
            <w:tcW w:w="9777" w:type="dxa"/>
          </w:tcPr>
          <w:p w14:paraId="1D420708" w14:textId="77777777" w:rsidR="00E213B4" w:rsidRPr="000E0650" w:rsidRDefault="00E213B4" w:rsidP="00E213B4">
            <w:pPr>
              <w:tabs>
                <w:tab w:val="left" w:pos="1276"/>
              </w:tabs>
              <w:spacing w:line="276" w:lineRule="auto"/>
              <w:rPr>
                <w:rFonts w:ascii="Arial" w:hAnsi="Arial" w:cs="Arial"/>
                <w:szCs w:val="24"/>
              </w:rPr>
            </w:pPr>
            <w:r w:rsidRPr="000E0650">
              <w:rPr>
                <w:rFonts w:ascii="Arial" w:hAnsi="Arial" w:cs="Arial"/>
                <w:szCs w:val="24"/>
              </w:rPr>
              <w:t xml:space="preserve">Místo trvalého pobytu/adresa sídla: </w:t>
            </w:r>
          </w:p>
          <w:p w14:paraId="0914913B" w14:textId="77777777" w:rsidR="00E213B4" w:rsidRPr="000E0650" w:rsidRDefault="00E213B4" w:rsidP="00613D02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</w:p>
          <w:p w14:paraId="7514374F" w14:textId="77777777" w:rsidR="000E0650" w:rsidRPr="000E0650" w:rsidRDefault="000E0650" w:rsidP="00613D02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</w:p>
        </w:tc>
      </w:tr>
      <w:tr w:rsidR="00E213B4" w14:paraId="06E76855" w14:textId="77777777" w:rsidTr="00E213B4">
        <w:tc>
          <w:tcPr>
            <w:tcW w:w="9777" w:type="dxa"/>
          </w:tcPr>
          <w:p w14:paraId="019F28D8" w14:textId="77777777" w:rsidR="00E213B4" w:rsidRPr="000E0650" w:rsidRDefault="00E213B4" w:rsidP="00E213B4">
            <w:pPr>
              <w:tabs>
                <w:tab w:val="left" w:pos="1276"/>
              </w:tabs>
              <w:spacing w:line="276" w:lineRule="auto"/>
              <w:rPr>
                <w:rFonts w:ascii="Arial" w:hAnsi="Arial" w:cs="Arial"/>
                <w:szCs w:val="24"/>
              </w:rPr>
            </w:pPr>
            <w:r w:rsidRPr="000E0650">
              <w:rPr>
                <w:rFonts w:ascii="Arial" w:hAnsi="Arial" w:cs="Arial"/>
                <w:szCs w:val="24"/>
              </w:rPr>
              <w:t>Právnickou osobu zastupuje</w:t>
            </w:r>
            <w:r w:rsidR="002242EC">
              <w:rPr>
                <w:rFonts w:ascii="Arial" w:hAnsi="Arial" w:cs="Arial"/>
                <w:szCs w:val="24"/>
              </w:rPr>
              <w:t>:</w:t>
            </w:r>
          </w:p>
          <w:p w14:paraId="51EE9945" w14:textId="77777777" w:rsidR="00E213B4" w:rsidRPr="000E0650" w:rsidRDefault="00E213B4" w:rsidP="00613D02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</w:p>
          <w:p w14:paraId="497ACBC0" w14:textId="77777777" w:rsidR="000E0650" w:rsidRPr="000E0650" w:rsidRDefault="000E0650" w:rsidP="00613D02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</w:p>
        </w:tc>
      </w:tr>
      <w:tr w:rsidR="004C5679" w14:paraId="7E5786D0" w14:textId="77777777" w:rsidTr="00E213B4">
        <w:tc>
          <w:tcPr>
            <w:tcW w:w="9777" w:type="dxa"/>
          </w:tcPr>
          <w:p w14:paraId="769A47B6" w14:textId="77777777" w:rsidR="004C5679" w:rsidRDefault="004C5679" w:rsidP="00E213B4">
            <w:pPr>
              <w:tabs>
                <w:tab w:val="left" w:pos="1276"/>
              </w:tabs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Telefon a e-mail:</w:t>
            </w:r>
          </w:p>
          <w:p w14:paraId="17BE1239" w14:textId="77777777" w:rsidR="004C5679" w:rsidRDefault="004C5679" w:rsidP="00E213B4">
            <w:pPr>
              <w:tabs>
                <w:tab w:val="left" w:pos="1276"/>
              </w:tabs>
              <w:spacing w:line="276" w:lineRule="auto"/>
              <w:rPr>
                <w:rFonts w:ascii="Arial" w:hAnsi="Arial" w:cs="Arial"/>
                <w:szCs w:val="24"/>
              </w:rPr>
            </w:pPr>
          </w:p>
          <w:p w14:paraId="71CDC6FB" w14:textId="77777777" w:rsidR="004C5679" w:rsidRPr="000E0650" w:rsidRDefault="004C5679" w:rsidP="00E213B4">
            <w:pPr>
              <w:tabs>
                <w:tab w:val="left" w:pos="1276"/>
              </w:tabs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E213B4" w14:paraId="2A168FCE" w14:textId="77777777" w:rsidTr="00E213B4">
        <w:tc>
          <w:tcPr>
            <w:tcW w:w="9777" w:type="dxa"/>
          </w:tcPr>
          <w:p w14:paraId="7EDBCEAC" w14:textId="77777777" w:rsidR="00E213B4" w:rsidRDefault="00E213B4" w:rsidP="00E213B4">
            <w:pPr>
              <w:tabs>
                <w:tab w:val="left" w:pos="1276"/>
              </w:tabs>
              <w:spacing w:line="276" w:lineRule="auto"/>
              <w:rPr>
                <w:rFonts w:ascii="Arial" w:hAnsi="Arial" w:cs="Arial"/>
                <w:szCs w:val="24"/>
              </w:rPr>
            </w:pPr>
            <w:r w:rsidRPr="000E0650">
              <w:rPr>
                <w:rFonts w:ascii="Arial" w:hAnsi="Arial" w:cs="Arial"/>
                <w:szCs w:val="24"/>
              </w:rPr>
              <w:t>Název a adresa zařízení nebo místa sloužícího k poskytování úplatného pobytu:</w:t>
            </w:r>
          </w:p>
          <w:p w14:paraId="51949917" w14:textId="77777777" w:rsidR="00227B83" w:rsidRPr="000E0650" w:rsidRDefault="00227B83" w:rsidP="00E213B4">
            <w:pPr>
              <w:tabs>
                <w:tab w:val="left" w:pos="1276"/>
              </w:tabs>
              <w:spacing w:line="276" w:lineRule="auto"/>
              <w:rPr>
                <w:rFonts w:ascii="Arial" w:hAnsi="Arial" w:cs="Arial"/>
                <w:szCs w:val="24"/>
              </w:rPr>
            </w:pPr>
          </w:p>
          <w:p w14:paraId="4CC1E3E4" w14:textId="77777777" w:rsidR="00E213B4" w:rsidRDefault="00E213B4" w:rsidP="00613D02">
            <w:pPr>
              <w:tabs>
                <w:tab w:val="left" w:pos="1276"/>
              </w:tabs>
              <w:rPr>
                <w:rFonts w:ascii="Arial" w:hAnsi="Arial" w:cs="Arial"/>
                <w:szCs w:val="24"/>
              </w:rPr>
            </w:pPr>
          </w:p>
          <w:p w14:paraId="4550882E" w14:textId="77777777" w:rsidR="00227B83" w:rsidRDefault="00227B83" w:rsidP="00227B83">
            <w:pPr>
              <w:tabs>
                <w:tab w:val="left" w:pos="1276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Výpočet poplatku: </w:t>
            </w:r>
          </w:p>
          <w:p w14:paraId="3D852B32" w14:textId="2B3F810D" w:rsidR="00F57F14" w:rsidRDefault="001A25F5" w:rsidP="00F57F14">
            <w:pPr>
              <w:tabs>
                <w:tab w:val="left" w:pos="1276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    </w:t>
            </w:r>
            <w:r w:rsidR="00227B83">
              <w:rPr>
                <w:rFonts w:ascii="Arial" w:hAnsi="Arial" w:cs="Arial"/>
                <w:szCs w:val="24"/>
              </w:rPr>
              <w:t xml:space="preserve">Počet dnů </w:t>
            </w:r>
            <w:r w:rsidR="009B05E0">
              <w:rPr>
                <w:rFonts w:ascii="Arial" w:hAnsi="Arial" w:cs="Arial"/>
                <w:szCs w:val="24"/>
              </w:rPr>
              <w:t>pobytu</w:t>
            </w:r>
            <w:r w:rsidR="00227B83">
              <w:rPr>
                <w:rFonts w:ascii="Arial" w:hAnsi="Arial" w:cs="Arial"/>
                <w:szCs w:val="24"/>
              </w:rPr>
              <w:t xml:space="preserve">             </w:t>
            </w:r>
            <w:r w:rsidR="000B126A">
              <w:rPr>
                <w:rFonts w:ascii="Arial" w:hAnsi="Arial" w:cs="Arial"/>
                <w:szCs w:val="24"/>
              </w:rPr>
              <w:t xml:space="preserve">   </w:t>
            </w:r>
            <w:r w:rsidR="00227B83">
              <w:rPr>
                <w:rFonts w:ascii="Arial" w:hAnsi="Arial" w:cs="Arial"/>
                <w:szCs w:val="24"/>
              </w:rPr>
              <w:t xml:space="preserve"> x </w:t>
            </w:r>
            <w:r>
              <w:rPr>
                <w:rFonts w:ascii="Arial" w:hAnsi="Arial" w:cs="Arial"/>
                <w:szCs w:val="24"/>
              </w:rPr>
              <w:t>5</w:t>
            </w:r>
            <w:r w:rsidR="00227B83">
              <w:rPr>
                <w:rFonts w:ascii="Arial" w:hAnsi="Arial" w:cs="Arial"/>
                <w:szCs w:val="24"/>
              </w:rPr>
              <w:t xml:space="preserve">,- Kč =       </w:t>
            </w:r>
          </w:p>
          <w:p w14:paraId="38D6F8E1" w14:textId="77777777" w:rsidR="000E0650" w:rsidRPr="000E0650" w:rsidRDefault="00227B83" w:rsidP="00F57F14">
            <w:pPr>
              <w:tabs>
                <w:tab w:val="left" w:pos="1276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</w:t>
            </w:r>
          </w:p>
        </w:tc>
      </w:tr>
      <w:tr w:rsidR="00E213B4" w14:paraId="6D1064FF" w14:textId="77777777" w:rsidTr="00E213B4">
        <w:tc>
          <w:tcPr>
            <w:tcW w:w="9777" w:type="dxa"/>
          </w:tcPr>
          <w:p w14:paraId="57D3A290" w14:textId="3EBFDB34" w:rsidR="00F57F14" w:rsidRPr="000E0650" w:rsidRDefault="00F57F14" w:rsidP="00F57F14">
            <w:pPr>
              <w:tabs>
                <w:tab w:val="left" w:pos="1276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28FF800D" w14:textId="77777777" w:rsidR="009C4C44" w:rsidRDefault="009C4C44" w:rsidP="00227B83">
      <w:pPr>
        <w:tabs>
          <w:tab w:val="left" w:pos="1276"/>
        </w:tabs>
        <w:rPr>
          <w:rFonts w:ascii="Arial" w:hAnsi="Arial" w:cs="Arial"/>
          <w:szCs w:val="24"/>
          <w:u w:val="single"/>
        </w:rPr>
      </w:pPr>
    </w:p>
    <w:p w14:paraId="6CE03E79" w14:textId="77777777" w:rsidR="00227B83" w:rsidRPr="00227B83" w:rsidRDefault="009B05E0" w:rsidP="009B05E0">
      <w:pPr>
        <w:tabs>
          <w:tab w:val="left" w:pos="1276"/>
        </w:tabs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Počet dnů pobytu:</w:t>
      </w:r>
      <w:r w:rsidR="00227B8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každý</w:t>
      </w:r>
      <w:r w:rsidR="00227B83" w:rsidRPr="00227B83">
        <w:rPr>
          <w:rFonts w:ascii="Arial" w:hAnsi="Arial" w:cs="Arial"/>
          <w:sz w:val="22"/>
        </w:rPr>
        <w:t xml:space="preserve"> započatý </w:t>
      </w:r>
      <w:r>
        <w:rPr>
          <w:rFonts w:ascii="Arial" w:hAnsi="Arial" w:cs="Arial"/>
          <w:sz w:val="22"/>
        </w:rPr>
        <w:t>den</w:t>
      </w:r>
      <w:r w:rsidR="00227B83" w:rsidRPr="00227B83">
        <w:rPr>
          <w:rFonts w:ascii="Arial" w:hAnsi="Arial" w:cs="Arial"/>
          <w:sz w:val="22"/>
        </w:rPr>
        <w:t xml:space="preserve"> pobytu, s výjimkou dne počátku pobytu  </w:t>
      </w:r>
    </w:p>
    <w:p w14:paraId="71C99A4B" w14:textId="77777777" w:rsidR="00337CF0" w:rsidRPr="00A035DE" w:rsidRDefault="00337CF0" w:rsidP="00337CF0">
      <w:pPr>
        <w:tabs>
          <w:tab w:val="left" w:pos="1276"/>
        </w:tabs>
        <w:jc w:val="center"/>
        <w:rPr>
          <w:rFonts w:ascii="Arial" w:hAnsi="Arial" w:cs="Arial"/>
          <w:szCs w:val="24"/>
        </w:rPr>
      </w:pPr>
    </w:p>
    <w:p w14:paraId="5E3136A4" w14:textId="77777777" w:rsidR="00AE40FD" w:rsidRPr="00A035DE" w:rsidRDefault="00AE40FD" w:rsidP="00613D02">
      <w:pPr>
        <w:tabs>
          <w:tab w:val="left" w:pos="1276"/>
        </w:tabs>
        <w:rPr>
          <w:rFonts w:ascii="Arial" w:hAnsi="Arial" w:cs="Arial"/>
          <w:szCs w:val="24"/>
        </w:rPr>
      </w:pPr>
      <w:r w:rsidRPr="00A035DE">
        <w:rPr>
          <w:rFonts w:ascii="Arial" w:hAnsi="Arial" w:cs="Arial"/>
          <w:szCs w:val="24"/>
        </w:rPr>
        <w:t>Prohlašuji, že uvedené údaje jsou pravdivé a úplné.</w:t>
      </w:r>
    </w:p>
    <w:p w14:paraId="210A141C" w14:textId="77777777" w:rsidR="00AE40FD" w:rsidRDefault="00AE40FD" w:rsidP="00613D02">
      <w:pPr>
        <w:tabs>
          <w:tab w:val="left" w:pos="1276"/>
        </w:tabs>
        <w:rPr>
          <w:rFonts w:ascii="Arial" w:hAnsi="Arial" w:cs="Arial"/>
          <w:szCs w:val="24"/>
        </w:rPr>
      </w:pPr>
    </w:p>
    <w:p w14:paraId="367C86A7" w14:textId="77777777" w:rsidR="001A25F5" w:rsidRDefault="001A25F5" w:rsidP="00613D02">
      <w:pPr>
        <w:tabs>
          <w:tab w:val="left" w:pos="1276"/>
        </w:tabs>
        <w:rPr>
          <w:rFonts w:ascii="Arial" w:hAnsi="Arial" w:cs="Arial"/>
          <w:szCs w:val="24"/>
        </w:rPr>
      </w:pPr>
    </w:p>
    <w:p w14:paraId="46ADD038" w14:textId="77777777" w:rsidR="001A25F5" w:rsidRPr="00A035DE" w:rsidRDefault="001A25F5" w:rsidP="00613D02">
      <w:pPr>
        <w:tabs>
          <w:tab w:val="left" w:pos="1276"/>
        </w:tabs>
        <w:rPr>
          <w:rFonts w:ascii="Arial" w:hAnsi="Arial" w:cs="Arial"/>
          <w:szCs w:val="24"/>
        </w:rPr>
      </w:pPr>
    </w:p>
    <w:p w14:paraId="1AB24A8B" w14:textId="77777777" w:rsidR="00AE40FD" w:rsidRPr="00A035DE" w:rsidRDefault="00AE40FD" w:rsidP="00613D02">
      <w:pPr>
        <w:tabs>
          <w:tab w:val="left" w:pos="1276"/>
        </w:tabs>
        <w:rPr>
          <w:rFonts w:ascii="Arial" w:hAnsi="Arial" w:cs="Arial"/>
          <w:szCs w:val="24"/>
        </w:rPr>
      </w:pPr>
    </w:p>
    <w:p w14:paraId="44E27E34" w14:textId="77777777" w:rsidR="009C4C44" w:rsidRPr="00A035DE" w:rsidRDefault="003525D9" w:rsidP="00613D02">
      <w:pPr>
        <w:tabs>
          <w:tab w:val="left" w:pos="1276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Místo a d</w:t>
      </w:r>
      <w:r w:rsidR="00AE40FD" w:rsidRPr="00A035DE">
        <w:rPr>
          <w:rFonts w:ascii="Arial" w:hAnsi="Arial" w:cs="Arial"/>
          <w:szCs w:val="24"/>
        </w:rPr>
        <w:t>atum</w:t>
      </w:r>
      <w:r>
        <w:rPr>
          <w:rFonts w:ascii="Arial" w:hAnsi="Arial" w:cs="Arial"/>
          <w:szCs w:val="24"/>
        </w:rPr>
        <w:t xml:space="preserve"> podání přiznání poplatku</w:t>
      </w:r>
      <w:r w:rsidR="00AE40FD" w:rsidRPr="00A035DE">
        <w:rPr>
          <w:rFonts w:ascii="Arial" w:hAnsi="Arial" w:cs="Arial"/>
          <w:szCs w:val="24"/>
        </w:rPr>
        <w:t xml:space="preserve">: </w:t>
      </w:r>
    </w:p>
    <w:p w14:paraId="40106436" w14:textId="77777777" w:rsidR="009C4C44" w:rsidRPr="00A035DE" w:rsidRDefault="009C4C44" w:rsidP="00613D02">
      <w:pPr>
        <w:tabs>
          <w:tab w:val="left" w:pos="1276"/>
        </w:tabs>
        <w:rPr>
          <w:rFonts w:ascii="Arial" w:hAnsi="Arial" w:cs="Arial"/>
          <w:szCs w:val="24"/>
        </w:rPr>
      </w:pPr>
    </w:p>
    <w:p w14:paraId="4FE144DB" w14:textId="77777777" w:rsidR="006C775B" w:rsidRPr="00A035DE" w:rsidRDefault="00AE40FD" w:rsidP="00613D02">
      <w:pPr>
        <w:tabs>
          <w:tab w:val="left" w:pos="1276"/>
        </w:tabs>
        <w:rPr>
          <w:rFonts w:ascii="Arial" w:hAnsi="Arial" w:cs="Arial"/>
          <w:szCs w:val="24"/>
        </w:rPr>
      </w:pPr>
      <w:r w:rsidRPr="00A035DE">
        <w:rPr>
          <w:rFonts w:ascii="Arial" w:hAnsi="Arial" w:cs="Arial"/>
          <w:szCs w:val="24"/>
        </w:rPr>
        <w:t xml:space="preserve">Podpis: </w:t>
      </w:r>
    </w:p>
    <w:p w14:paraId="101B6C37" w14:textId="77777777" w:rsidR="00613D02" w:rsidRDefault="00613D02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0713279E" w14:textId="77777777" w:rsidR="00227B83" w:rsidRDefault="00227B83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21C27836" w14:textId="77777777" w:rsidR="001A25F5" w:rsidRDefault="001A25F5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24B4D9A2" w14:textId="77777777" w:rsidR="001A25F5" w:rsidRDefault="001A25F5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34F6B73C" w14:textId="77777777" w:rsidR="001A25F5" w:rsidRDefault="001A25F5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7487009B" w14:textId="77777777" w:rsidR="001A25F5" w:rsidRDefault="001A25F5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30F4CE17" w14:textId="77777777" w:rsidR="001A25F5" w:rsidRDefault="001A25F5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656823EC" w14:textId="3EA1867D" w:rsidR="001A25F5" w:rsidRPr="00613D02" w:rsidRDefault="001A25F5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Prosíme o předložení „Knihy ubytovaných“</w:t>
      </w:r>
    </w:p>
    <w:sectPr w:rsidR="001A25F5" w:rsidRPr="00613D02" w:rsidSect="000E0650">
      <w:footerReference w:type="default" r:id="rId7"/>
      <w:pgSz w:w="11906" w:h="16838"/>
      <w:pgMar w:top="709" w:right="1134" w:bottom="1276" w:left="1134" w:header="340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43077" w14:textId="77777777" w:rsidR="003F17DF" w:rsidRDefault="003F17DF" w:rsidP="00AD26D0">
      <w:pPr>
        <w:spacing w:line="240" w:lineRule="auto"/>
      </w:pPr>
      <w:r>
        <w:separator/>
      </w:r>
    </w:p>
  </w:endnote>
  <w:endnote w:type="continuationSeparator" w:id="0">
    <w:p w14:paraId="7D45F7E4" w14:textId="77777777" w:rsidR="003F17DF" w:rsidRDefault="003F17DF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1404" w14:textId="77777777" w:rsidR="009B05E0" w:rsidRDefault="009B05E0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EF702C" w:rsidRPr="00E9156E">
      <w:rPr>
        <w:rFonts w:ascii="Arial" w:hAnsi="Arial" w:cs="Arial"/>
        <w:sz w:val="18"/>
        <w:szCs w:val="16"/>
      </w:rPr>
      <w:fldChar w:fldCharType="begin"/>
    </w:r>
    <w:r w:rsidRPr="00E9156E">
      <w:rPr>
        <w:rFonts w:ascii="Arial" w:hAnsi="Arial" w:cs="Arial"/>
        <w:sz w:val="18"/>
        <w:szCs w:val="16"/>
      </w:rPr>
      <w:instrText>PAGE   \* MERGEFORMAT</w:instrText>
    </w:r>
    <w:r w:rsidR="00EF702C" w:rsidRPr="00E9156E">
      <w:rPr>
        <w:rFonts w:ascii="Arial" w:hAnsi="Arial" w:cs="Arial"/>
        <w:sz w:val="18"/>
        <w:szCs w:val="16"/>
      </w:rPr>
      <w:fldChar w:fldCharType="separate"/>
    </w:r>
    <w:r>
      <w:rPr>
        <w:rFonts w:ascii="Arial" w:hAnsi="Arial" w:cs="Arial"/>
        <w:noProof/>
        <w:sz w:val="18"/>
        <w:szCs w:val="16"/>
      </w:rPr>
      <w:t>2</w:t>
    </w:r>
    <w:r w:rsidR="00EF702C" w:rsidRPr="00E9156E">
      <w:rPr>
        <w:rFonts w:ascii="Arial" w:hAnsi="Arial" w:cs="Arial"/>
        <w:sz w:val="18"/>
        <w:szCs w:val="16"/>
      </w:rPr>
      <w:fldChar w:fldCharType="end"/>
    </w:r>
    <w:r w:rsidRPr="00E9156E">
      <w:rPr>
        <w:rFonts w:ascii="Arial" w:hAnsi="Arial" w:cs="Arial"/>
        <w:sz w:val="18"/>
        <w:szCs w:val="16"/>
      </w:rPr>
      <w:t>/</w:t>
    </w:r>
    <w:fldSimple w:instr=" NUMPAGES   \* MERGEFORMAT ">
      <w:r w:rsidR="008F301A" w:rsidRPr="008F301A">
        <w:rPr>
          <w:rFonts w:ascii="Arial" w:hAnsi="Arial" w:cs="Arial"/>
          <w:noProof/>
          <w:sz w:val="18"/>
          <w:szCs w:val="16"/>
        </w:rPr>
        <w:t>1</w:t>
      </w:r>
    </w:fldSimple>
    <w:r>
      <w:rPr>
        <w:rFonts w:ascii="Arial" w:hAnsi="Arial" w:cs="Arial"/>
        <w:sz w:val="18"/>
        <w:szCs w:val="16"/>
      </w:rPr>
      <w:tab/>
    </w:r>
  </w:p>
  <w:p w14:paraId="1D62ACE1" w14:textId="77777777" w:rsidR="009B05E0" w:rsidRDefault="009B05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9766" w14:textId="77777777" w:rsidR="003F17DF" w:rsidRDefault="003F17DF" w:rsidP="00AD26D0">
      <w:pPr>
        <w:spacing w:line="240" w:lineRule="auto"/>
      </w:pPr>
      <w:r>
        <w:separator/>
      </w:r>
    </w:p>
  </w:footnote>
  <w:footnote w:type="continuationSeparator" w:id="0">
    <w:p w14:paraId="5B95E461" w14:textId="77777777" w:rsidR="003F17DF" w:rsidRDefault="003F17DF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884096704">
    <w:abstractNumId w:val="0"/>
  </w:num>
  <w:num w:numId="2" w16cid:durableId="1785491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D4"/>
    <w:rsid w:val="00000C26"/>
    <w:rsid w:val="00003723"/>
    <w:rsid w:val="00005098"/>
    <w:rsid w:val="00016D3A"/>
    <w:rsid w:val="00045CEE"/>
    <w:rsid w:val="00057726"/>
    <w:rsid w:val="000669FA"/>
    <w:rsid w:val="000677E8"/>
    <w:rsid w:val="00075CEE"/>
    <w:rsid w:val="00092D7C"/>
    <w:rsid w:val="000A19C3"/>
    <w:rsid w:val="000B0EC0"/>
    <w:rsid w:val="000B126A"/>
    <w:rsid w:val="000D54A2"/>
    <w:rsid w:val="000D6816"/>
    <w:rsid w:val="000E0650"/>
    <w:rsid w:val="00103515"/>
    <w:rsid w:val="00124CD2"/>
    <w:rsid w:val="001363C6"/>
    <w:rsid w:val="001439AE"/>
    <w:rsid w:val="00156F39"/>
    <w:rsid w:val="00180661"/>
    <w:rsid w:val="00181A1E"/>
    <w:rsid w:val="00181CA1"/>
    <w:rsid w:val="001A25F5"/>
    <w:rsid w:val="001A5EED"/>
    <w:rsid w:val="001B7045"/>
    <w:rsid w:val="001C274B"/>
    <w:rsid w:val="001D0031"/>
    <w:rsid w:val="001D20C2"/>
    <w:rsid w:val="001D5C70"/>
    <w:rsid w:val="001F1C0A"/>
    <w:rsid w:val="001F262C"/>
    <w:rsid w:val="00200015"/>
    <w:rsid w:val="00211440"/>
    <w:rsid w:val="00220934"/>
    <w:rsid w:val="002242EC"/>
    <w:rsid w:val="002273D6"/>
    <w:rsid w:val="00227B83"/>
    <w:rsid w:val="002423C8"/>
    <w:rsid w:val="00246370"/>
    <w:rsid w:val="00290DE8"/>
    <w:rsid w:val="002A18A9"/>
    <w:rsid w:val="002A72DE"/>
    <w:rsid w:val="002A7313"/>
    <w:rsid w:val="002B594B"/>
    <w:rsid w:val="002D376D"/>
    <w:rsid w:val="002F3A8D"/>
    <w:rsid w:val="00300239"/>
    <w:rsid w:val="00314334"/>
    <w:rsid w:val="003271A8"/>
    <w:rsid w:val="00337CF0"/>
    <w:rsid w:val="003413BD"/>
    <w:rsid w:val="00347916"/>
    <w:rsid w:val="003525D9"/>
    <w:rsid w:val="00355A60"/>
    <w:rsid w:val="003670F0"/>
    <w:rsid w:val="0037104B"/>
    <w:rsid w:val="00373FD4"/>
    <w:rsid w:val="00383816"/>
    <w:rsid w:val="003903D9"/>
    <w:rsid w:val="0039264A"/>
    <w:rsid w:val="00397C51"/>
    <w:rsid w:val="003B6AF5"/>
    <w:rsid w:val="003C39E3"/>
    <w:rsid w:val="003D3078"/>
    <w:rsid w:val="003D3245"/>
    <w:rsid w:val="003D3ED0"/>
    <w:rsid w:val="003E0E6E"/>
    <w:rsid w:val="003F17DF"/>
    <w:rsid w:val="003F4ECA"/>
    <w:rsid w:val="0040375B"/>
    <w:rsid w:val="0041517B"/>
    <w:rsid w:val="00416744"/>
    <w:rsid w:val="00416A5A"/>
    <w:rsid w:val="00417B83"/>
    <w:rsid w:val="00420699"/>
    <w:rsid w:val="00425681"/>
    <w:rsid w:val="00434472"/>
    <w:rsid w:val="004374B9"/>
    <w:rsid w:val="004443A0"/>
    <w:rsid w:val="00444468"/>
    <w:rsid w:val="00466349"/>
    <w:rsid w:val="00467D7A"/>
    <w:rsid w:val="00473A9C"/>
    <w:rsid w:val="00485E78"/>
    <w:rsid w:val="004878EC"/>
    <w:rsid w:val="004907AA"/>
    <w:rsid w:val="00493589"/>
    <w:rsid w:val="004945DD"/>
    <w:rsid w:val="004A1F6C"/>
    <w:rsid w:val="004C5679"/>
    <w:rsid w:val="004F3B78"/>
    <w:rsid w:val="0050055D"/>
    <w:rsid w:val="00502B9F"/>
    <w:rsid w:val="0050537C"/>
    <w:rsid w:val="00512C9A"/>
    <w:rsid w:val="00514516"/>
    <w:rsid w:val="005326DE"/>
    <w:rsid w:val="005422DA"/>
    <w:rsid w:val="00551D96"/>
    <w:rsid w:val="005551F4"/>
    <w:rsid w:val="00594FC3"/>
    <w:rsid w:val="0059555B"/>
    <w:rsid w:val="005C3D77"/>
    <w:rsid w:val="005C727C"/>
    <w:rsid w:val="005D0599"/>
    <w:rsid w:val="005E5083"/>
    <w:rsid w:val="005E726A"/>
    <w:rsid w:val="005F44FB"/>
    <w:rsid w:val="00606613"/>
    <w:rsid w:val="00613D02"/>
    <w:rsid w:val="0065028A"/>
    <w:rsid w:val="00651871"/>
    <w:rsid w:val="00661F22"/>
    <w:rsid w:val="006B6328"/>
    <w:rsid w:val="006C775B"/>
    <w:rsid w:val="006D09BB"/>
    <w:rsid w:val="006D4D1E"/>
    <w:rsid w:val="006E00F3"/>
    <w:rsid w:val="006F2B40"/>
    <w:rsid w:val="007167CC"/>
    <w:rsid w:val="00717551"/>
    <w:rsid w:val="00723E93"/>
    <w:rsid w:val="00733BF0"/>
    <w:rsid w:val="0074462E"/>
    <w:rsid w:val="0076491E"/>
    <w:rsid w:val="00767F5F"/>
    <w:rsid w:val="00773AA5"/>
    <w:rsid w:val="00785638"/>
    <w:rsid w:val="00794C5B"/>
    <w:rsid w:val="007C545B"/>
    <w:rsid w:val="007C76EA"/>
    <w:rsid w:val="007D0BD3"/>
    <w:rsid w:val="008025C6"/>
    <w:rsid w:val="008047BB"/>
    <w:rsid w:val="0080741D"/>
    <w:rsid w:val="008266C3"/>
    <w:rsid w:val="008749BD"/>
    <w:rsid w:val="00875D3A"/>
    <w:rsid w:val="00876F5C"/>
    <w:rsid w:val="008818C2"/>
    <w:rsid w:val="008A53A1"/>
    <w:rsid w:val="008A7D1C"/>
    <w:rsid w:val="008D4A7D"/>
    <w:rsid w:val="008E22E5"/>
    <w:rsid w:val="008F03B8"/>
    <w:rsid w:val="008F301A"/>
    <w:rsid w:val="00910FC8"/>
    <w:rsid w:val="00964567"/>
    <w:rsid w:val="0097330D"/>
    <w:rsid w:val="00975AB9"/>
    <w:rsid w:val="00981C17"/>
    <w:rsid w:val="009841A4"/>
    <w:rsid w:val="009A585A"/>
    <w:rsid w:val="009B05E0"/>
    <w:rsid w:val="009B6B22"/>
    <w:rsid w:val="009C4C44"/>
    <w:rsid w:val="009E0AEE"/>
    <w:rsid w:val="00A035DE"/>
    <w:rsid w:val="00A05CAA"/>
    <w:rsid w:val="00A30A09"/>
    <w:rsid w:val="00A320D8"/>
    <w:rsid w:val="00A5115B"/>
    <w:rsid w:val="00A7279B"/>
    <w:rsid w:val="00A80731"/>
    <w:rsid w:val="00AC4248"/>
    <w:rsid w:val="00AD14CA"/>
    <w:rsid w:val="00AD1F22"/>
    <w:rsid w:val="00AD26D0"/>
    <w:rsid w:val="00AD2FA3"/>
    <w:rsid w:val="00AD474C"/>
    <w:rsid w:val="00AD7F3C"/>
    <w:rsid w:val="00AE40FD"/>
    <w:rsid w:val="00AF3306"/>
    <w:rsid w:val="00B033F1"/>
    <w:rsid w:val="00B1344C"/>
    <w:rsid w:val="00B36B22"/>
    <w:rsid w:val="00B41A78"/>
    <w:rsid w:val="00B6012D"/>
    <w:rsid w:val="00B802E8"/>
    <w:rsid w:val="00B80ADE"/>
    <w:rsid w:val="00B838DC"/>
    <w:rsid w:val="00B85875"/>
    <w:rsid w:val="00BB71E5"/>
    <w:rsid w:val="00BD0DD4"/>
    <w:rsid w:val="00BD4BCD"/>
    <w:rsid w:val="00BD5641"/>
    <w:rsid w:val="00BD5C68"/>
    <w:rsid w:val="00BF57B7"/>
    <w:rsid w:val="00C07F18"/>
    <w:rsid w:val="00C10BBC"/>
    <w:rsid w:val="00C2779D"/>
    <w:rsid w:val="00C33633"/>
    <w:rsid w:val="00C3507C"/>
    <w:rsid w:val="00C616F0"/>
    <w:rsid w:val="00C66436"/>
    <w:rsid w:val="00C74E87"/>
    <w:rsid w:val="00C812F4"/>
    <w:rsid w:val="00C93BAD"/>
    <w:rsid w:val="00CA231F"/>
    <w:rsid w:val="00CA4F1F"/>
    <w:rsid w:val="00CB365E"/>
    <w:rsid w:val="00CC4E3F"/>
    <w:rsid w:val="00CE7FFD"/>
    <w:rsid w:val="00CF5004"/>
    <w:rsid w:val="00CF79A2"/>
    <w:rsid w:val="00D14CDA"/>
    <w:rsid w:val="00D175EE"/>
    <w:rsid w:val="00D2312A"/>
    <w:rsid w:val="00D33B9E"/>
    <w:rsid w:val="00D35269"/>
    <w:rsid w:val="00D67556"/>
    <w:rsid w:val="00D67B34"/>
    <w:rsid w:val="00D8388E"/>
    <w:rsid w:val="00DD04AA"/>
    <w:rsid w:val="00DE581B"/>
    <w:rsid w:val="00DF0DA8"/>
    <w:rsid w:val="00DF182F"/>
    <w:rsid w:val="00E066F7"/>
    <w:rsid w:val="00E213B4"/>
    <w:rsid w:val="00E30CD4"/>
    <w:rsid w:val="00E351A1"/>
    <w:rsid w:val="00E364FC"/>
    <w:rsid w:val="00E37795"/>
    <w:rsid w:val="00E4451D"/>
    <w:rsid w:val="00E4472D"/>
    <w:rsid w:val="00E54E3F"/>
    <w:rsid w:val="00E55150"/>
    <w:rsid w:val="00E57E79"/>
    <w:rsid w:val="00E80716"/>
    <w:rsid w:val="00E8324B"/>
    <w:rsid w:val="00E9156E"/>
    <w:rsid w:val="00EC26C9"/>
    <w:rsid w:val="00ED4942"/>
    <w:rsid w:val="00ED6120"/>
    <w:rsid w:val="00ED70C4"/>
    <w:rsid w:val="00EE3D5D"/>
    <w:rsid w:val="00EF2040"/>
    <w:rsid w:val="00EF702C"/>
    <w:rsid w:val="00F1040A"/>
    <w:rsid w:val="00F13870"/>
    <w:rsid w:val="00F2173E"/>
    <w:rsid w:val="00F222C2"/>
    <w:rsid w:val="00F26909"/>
    <w:rsid w:val="00F27EB9"/>
    <w:rsid w:val="00F31D73"/>
    <w:rsid w:val="00F33A3D"/>
    <w:rsid w:val="00F41D21"/>
    <w:rsid w:val="00F53496"/>
    <w:rsid w:val="00F57F14"/>
    <w:rsid w:val="00F8083A"/>
    <w:rsid w:val="00F96C09"/>
    <w:rsid w:val="00FB6281"/>
    <w:rsid w:val="00FB6BB9"/>
    <w:rsid w:val="00FC1F2B"/>
    <w:rsid w:val="00FD4CF6"/>
    <w:rsid w:val="00F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EF61"/>
  <w15:docId w15:val="{E18A388C-8F42-4C60-AEBF-E54A4438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420699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420699"/>
    <w:rPr>
      <w:rFonts w:ascii="Times New Roman" w:eastAsia="Times New Roman" w:hAnsi="Times New Roman"/>
      <w:sz w:val="16"/>
      <w:szCs w:val="16"/>
    </w:rPr>
  </w:style>
  <w:style w:type="table" w:styleId="Mkatabulky">
    <w:name w:val="Table Grid"/>
    <w:basedOn w:val="Normlntabulka"/>
    <w:uiPriority w:val="39"/>
    <w:rsid w:val="00E21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1">
    <w:name w:val="Light Shading Accent 1"/>
    <w:basedOn w:val="Normlntabulka"/>
    <w:uiPriority w:val="60"/>
    <w:rsid w:val="00F96C0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96C0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tlseznam">
    <w:name w:val="Light List"/>
    <w:basedOn w:val="Normlntabulka"/>
    <w:uiPriority w:val="61"/>
    <w:rsid w:val="00F96C0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3">
    <w:name w:val="Light List Accent 3"/>
    <w:basedOn w:val="Normlntabulka"/>
    <w:uiPriority w:val="61"/>
    <w:rsid w:val="00F96C0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a\Desktop\2%20Hlavi&#269;kov&#253;%20pap&#237;r%20M&#218;%20rozhodnut&#237;%20usnese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 Hlavičkový papír MÚ rozhodnutí usnesení.dotx</Template>
  <TotalTime>1</TotalTime>
  <Pages>1</Pages>
  <Words>101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Marcela</dc:creator>
  <cp:lastModifiedBy>Kancelář01 - Obec Hlavňovice</cp:lastModifiedBy>
  <cp:revision>2</cp:revision>
  <cp:lastPrinted>2026-08-05T07:54:00Z</cp:lastPrinted>
  <dcterms:created xsi:type="dcterms:W3CDTF">2026-08-05T08:09:00Z</dcterms:created>
  <dcterms:modified xsi:type="dcterms:W3CDTF">2026-08-05T08:09:00Z</dcterms:modified>
</cp:coreProperties>
</file>